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3685"/>
        <w:gridCol w:w="2880"/>
        <w:gridCol w:w="450"/>
        <w:gridCol w:w="2345"/>
      </w:tblGrid>
      <w:tr w:rsidR="00C81188" w:rsidRPr="007324BD" w14:paraId="50B850E7" w14:textId="77777777" w:rsidTr="006B2538">
        <w:trPr>
          <w:cantSplit/>
          <w:trHeight w:val="321"/>
          <w:jc w:val="center"/>
        </w:trPr>
        <w:tc>
          <w:tcPr>
            <w:tcW w:w="9360" w:type="dxa"/>
            <w:gridSpan w:val="4"/>
            <w:shd w:val="clear" w:color="auto" w:fill="E6E6E6"/>
            <w:vAlign w:val="center"/>
          </w:tcPr>
          <w:p w14:paraId="1CD273FC" w14:textId="77777777" w:rsidR="006B2538" w:rsidRPr="006B2538" w:rsidRDefault="00C84BA7" w:rsidP="006B2538">
            <w:pPr>
              <w:pStyle w:val="Heading2"/>
            </w:pPr>
            <w:r>
              <w:t>Membership</w:t>
            </w:r>
            <w:r w:rsidR="00C81188" w:rsidRPr="007324BD">
              <w:t xml:space="preserve"> Information</w:t>
            </w:r>
          </w:p>
        </w:tc>
      </w:tr>
      <w:tr w:rsidR="00C7416D" w:rsidRPr="007324BD" w14:paraId="004C14D2" w14:textId="77777777" w:rsidTr="00DC467E">
        <w:trPr>
          <w:cantSplit/>
          <w:trHeight w:val="259"/>
          <w:jc w:val="center"/>
        </w:trPr>
        <w:tc>
          <w:tcPr>
            <w:tcW w:w="3685" w:type="dxa"/>
            <w:shd w:val="clear" w:color="auto" w:fill="auto"/>
            <w:vAlign w:val="center"/>
          </w:tcPr>
          <w:p w14:paraId="4A049D43" w14:textId="77777777" w:rsidR="00C7416D" w:rsidRPr="007324BD" w:rsidRDefault="00C7416D" w:rsidP="006C087F">
            <w:r>
              <w:t>Nam</w:t>
            </w:r>
            <w:r w:rsidRPr="007324BD">
              <w:t>e</w:t>
            </w:r>
            <w:r>
              <w:t>:</w:t>
            </w:r>
            <w:r w:rsidR="006C087F">
              <w:t xml:space="preserve">  </w:t>
            </w:r>
          </w:p>
        </w:tc>
        <w:tc>
          <w:tcPr>
            <w:tcW w:w="5675" w:type="dxa"/>
            <w:gridSpan w:val="3"/>
            <w:shd w:val="clear" w:color="auto" w:fill="auto"/>
            <w:vAlign w:val="center"/>
          </w:tcPr>
          <w:p w14:paraId="2E11EA09" w14:textId="77777777" w:rsidR="00C7416D" w:rsidRPr="007324BD" w:rsidRDefault="00C7416D" w:rsidP="006C087F">
            <w:r w:rsidRPr="00C7416D">
              <w:t>Position Title:</w:t>
            </w:r>
            <w:r w:rsidR="006C087F">
              <w:t xml:space="preserve"> </w:t>
            </w:r>
          </w:p>
        </w:tc>
      </w:tr>
      <w:tr w:rsidR="00DC467E" w:rsidRPr="007324BD" w14:paraId="69C12C21" w14:textId="77777777" w:rsidTr="00DC467E">
        <w:trPr>
          <w:cantSplit/>
          <w:trHeight w:val="259"/>
          <w:jc w:val="center"/>
        </w:trPr>
        <w:tc>
          <w:tcPr>
            <w:tcW w:w="3685" w:type="dxa"/>
            <w:shd w:val="clear" w:color="auto" w:fill="auto"/>
            <w:vAlign w:val="center"/>
          </w:tcPr>
          <w:p w14:paraId="01C75C96" w14:textId="77777777" w:rsidR="00DC467E" w:rsidRPr="007324BD" w:rsidRDefault="00DC467E" w:rsidP="00DC467E">
            <w:r>
              <w:t xml:space="preserve">Educational Degree(s):   </w:t>
            </w:r>
          </w:p>
        </w:tc>
        <w:tc>
          <w:tcPr>
            <w:tcW w:w="5675" w:type="dxa"/>
            <w:gridSpan w:val="3"/>
            <w:shd w:val="clear" w:color="auto" w:fill="auto"/>
            <w:vAlign w:val="center"/>
          </w:tcPr>
          <w:p w14:paraId="5837A4FC" w14:textId="77777777" w:rsidR="00DC467E" w:rsidRPr="00C7416D" w:rsidRDefault="00DC467E" w:rsidP="00DC467E">
            <w:r>
              <w:t xml:space="preserve">Institution:   </w:t>
            </w:r>
          </w:p>
        </w:tc>
      </w:tr>
      <w:tr w:rsidR="00DC467E" w:rsidRPr="007324BD" w14:paraId="413CAA72" w14:textId="77777777" w:rsidTr="00DC467E">
        <w:trPr>
          <w:cantSplit/>
          <w:trHeight w:val="259"/>
          <w:jc w:val="center"/>
        </w:trPr>
        <w:tc>
          <w:tcPr>
            <w:tcW w:w="3685" w:type="dxa"/>
            <w:shd w:val="clear" w:color="auto" w:fill="auto"/>
            <w:vAlign w:val="center"/>
          </w:tcPr>
          <w:p w14:paraId="32C6CAAD" w14:textId="77777777" w:rsidR="00DC467E" w:rsidRPr="007324BD" w:rsidRDefault="00DC467E" w:rsidP="00DC467E">
            <w:r>
              <w:t xml:space="preserve">Phone:  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0F5A1CC7" w14:textId="77777777" w:rsidR="00DC467E" w:rsidRPr="007324BD" w:rsidRDefault="00DC467E" w:rsidP="00DC467E">
            <w:r>
              <w:t xml:space="preserve">Fax:  </w:t>
            </w:r>
          </w:p>
        </w:tc>
        <w:tc>
          <w:tcPr>
            <w:tcW w:w="2795" w:type="dxa"/>
            <w:gridSpan w:val="2"/>
            <w:shd w:val="clear" w:color="auto" w:fill="auto"/>
            <w:vAlign w:val="center"/>
          </w:tcPr>
          <w:p w14:paraId="0F0EAE2D" w14:textId="77777777" w:rsidR="00DC467E" w:rsidRPr="007324BD" w:rsidRDefault="00DC467E" w:rsidP="00DC467E">
            <w:r>
              <w:t xml:space="preserve">Cell (optional): </w:t>
            </w:r>
          </w:p>
        </w:tc>
      </w:tr>
      <w:tr w:rsidR="00DC467E" w:rsidRPr="007324BD" w14:paraId="3F6892B7" w14:textId="77777777" w:rsidTr="00CB3418">
        <w:trPr>
          <w:cantSplit/>
          <w:trHeight w:val="259"/>
          <w:jc w:val="center"/>
        </w:trPr>
        <w:tc>
          <w:tcPr>
            <w:tcW w:w="9360" w:type="dxa"/>
            <w:gridSpan w:val="4"/>
            <w:shd w:val="clear" w:color="auto" w:fill="auto"/>
            <w:vAlign w:val="center"/>
          </w:tcPr>
          <w:p w14:paraId="4F63B6CC" w14:textId="77777777" w:rsidR="00DC467E" w:rsidRPr="007324BD" w:rsidRDefault="00DC467E" w:rsidP="00DC467E">
            <w:r>
              <w:t>Office A</w:t>
            </w:r>
            <w:r w:rsidRPr="007324BD">
              <w:t>ddress</w:t>
            </w:r>
            <w:r>
              <w:t xml:space="preserve">:  </w:t>
            </w:r>
          </w:p>
        </w:tc>
      </w:tr>
      <w:tr w:rsidR="00DC467E" w:rsidRPr="007324BD" w14:paraId="7B902141" w14:textId="77777777" w:rsidTr="00DC467E">
        <w:trPr>
          <w:cantSplit/>
          <w:trHeight w:val="259"/>
          <w:jc w:val="center"/>
        </w:trPr>
        <w:tc>
          <w:tcPr>
            <w:tcW w:w="3685" w:type="dxa"/>
            <w:shd w:val="clear" w:color="auto" w:fill="auto"/>
            <w:vAlign w:val="center"/>
          </w:tcPr>
          <w:p w14:paraId="29D151D2" w14:textId="77777777" w:rsidR="00DC467E" w:rsidRPr="007324BD" w:rsidRDefault="00DC467E" w:rsidP="00DC467E">
            <w:r w:rsidRPr="007324BD">
              <w:t>City</w:t>
            </w:r>
            <w:r>
              <w:t xml:space="preserve">:  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5E3CA8DF" w14:textId="77777777" w:rsidR="00DC467E" w:rsidRPr="007324BD" w:rsidRDefault="00DC467E" w:rsidP="00DC467E">
            <w:r w:rsidRPr="007324BD">
              <w:t>State</w:t>
            </w:r>
            <w:r>
              <w:t xml:space="preserve">:  </w:t>
            </w:r>
          </w:p>
        </w:tc>
        <w:tc>
          <w:tcPr>
            <w:tcW w:w="2795" w:type="dxa"/>
            <w:gridSpan w:val="2"/>
            <w:shd w:val="clear" w:color="auto" w:fill="auto"/>
            <w:vAlign w:val="center"/>
          </w:tcPr>
          <w:p w14:paraId="58276D12" w14:textId="77777777" w:rsidR="00DC467E" w:rsidRPr="007324BD" w:rsidRDefault="00DC467E" w:rsidP="00DC467E">
            <w:r w:rsidRPr="007324BD">
              <w:t>ZIP</w:t>
            </w:r>
            <w:r>
              <w:t xml:space="preserve"> Code: </w:t>
            </w:r>
          </w:p>
        </w:tc>
      </w:tr>
      <w:tr w:rsidR="00DC467E" w:rsidRPr="007324BD" w14:paraId="02C26338" w14:textId="77777777" w:rsidTr="00DC467E">
        <w:trPr>
          <w:cantSplit/>
          <w:trHeight w:val="259"/>
          <w:jc w:val="center"/>
        </w:trPr>
        <w:tc>
          <w:tcPr>
            <w:tcW w:w="3685" w:type="dxa"/>
            <w:shd w:val="clear" w:color="auto" w:fill="auto"/>
            <w:vAlign w:val="center"/>
          </w:tcPr>
          <w:p w14:paraId="6358B305" w14:textId="77777777" w:rsidR="00DC467E" w:rsidRPr="007324BD" w:rsidRDefault="00DC467E" w:rsidP="00DC467E">
            <w:r>
              <w:t>Email Address:</w:t>
            </w:r>
          </w:p>
        </w:tc>
        <w:tc>
          <w:tcPr>
            <w:tcW w:w="5675" w:type="dxa"/>
            <w:gridSpan w:val="3"/>
            <w:shd w:val="clear" w:color="auto" w:fill="auto"/>
            <w:vAlign w:val="center"/>
          </w:tcPr>
          <w:p w14:paraId="5CD8C31F" w14:textId="2C4A8D3D" w:rsidR="00DC467E" w:rsidRPr="007324BD" w:rsidRDefault="00DC467E" w:rsidP="00DC467E">
            <w:r>
              <w:t xml:space="preserve">Length of time in </w:t>
            </w:r>
            <w:r w:rsidR="00C209C8">
              <w:t>your</w:t>
            </w:r>
            <w:r w:rsidRPr="00C7416D">
              <w:t xml:space="preserve"> position</w:t>
            </w:r>
            <w:r>
              <w:t>:</w:t>
            </w:r>
          </w:p>
        </w:tc>
      </w:tr>
      <w:tr w:rsidR="00DC467E" w:rsidRPr="007324BD" w14:paraId="1B83BC29" w14:textId="77777777" w:rsidTr="00335E77">
        <w:trPr>
          <w:cantSplit/>
          <w:trHeight w:val="288"/>
          <w:jc w:val="center"/>
        </w:trPr>
        <w:tc>
          <w:tcPr>
            <w:tcW w:w="9360" w:type="dxa"/>
            <w:gridSpan w:val="4"/>
            <w:shd w:val="clear" w:color="auto" w:fill="E6E6E6"/>
            <w:vAlign w:val="center"/>
          </w:tcPr>
          <w:p w14:paraId="7664FE7B" w14:textId="77777777" w:rsidR="00DC467E" w:rsidRPr="007324BD" w:rsidRDefault="00DC467E" w:rsidP="00DC467E">
            <w:pPr>
              <w:pStyle w:val="Heading2"/>
            </w:pPr>
            <w:r>
              <w:t>Program Information</w:t>
            </w:r>
          </w:p>
        </w:tc>
      </w:tr>
      <w:tr w:rsidR="00DC467E" w:rsidRPr="007324BD" w14:paraId="46792DF7" w14:textId="77777777" w:rsidTr="00DC467E">
        <w:trPr>
          <w:cantSplit/>
          <w:trHeight w:val="259"/>
          <w:jc w:val="center"/>
        </w:trPr>
        <w:tc>
          <w:tcPr>
            <w:tcW w:w="3685" w:type="dxa"/>
            <w:shd w:val="clear" w:color="auto" w:fill="auto"/>
            <w:vAlign w:val="center"/>
          </w:tcPr>
          <w:p w14:paraId="27D624AC" w14:textId="77777777" w:rsidR="00DC467E" w:rsidRPr="007324BD" w:rsidRDefault="00DC467E" w:rsidP="00DC467E">
            <w:r>
              <w:t xml:space="preserve">Current Program Name:  </w:t>
            </w:r>
          </w:p>
        </w:tc>
        <w:tc>
          <w:tcPr>
            <w:tcW w:w="3330" w:type="dxa"/>
            <w:gridSpan w:val="2"/>
            <w:shd w:val="clear" w:color="auto" w:fill="auto"/>
            <w:vAlign w:val="center"/>
          </w:tcPr>
          <w:p w14:paraId="5D49A1AA" w14:textId="77777777" w:rsidR="00DC467E" w:rsidRDefault="00DC467E" w:rsidP="00DC467E">
            <w:r>
              <w:t>Integrated program:</w:t>
            </w:r>
          </w:p>
          <w:p w14:paraId="6CCBE606" w14:textId="77777777" w:rsidR="00DC467E" w:rsidRDefault="00DC467E" w:rsidP="00DC467E"/>
          <w:p w14:paraId="65446A44" w14:textId="77777777" w:rsidR="00DC467E" w:rsidRPr="007324BD" w:rsidRDefault="00DC467E" w:rsidP="00DC467E">
            <w:r>
              <w:t xml:space="preserve">0-5 </w:t>
            </w:r>
            <w: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25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0"/>
            <w:r>
              <w:t xml:space="preserve">   3+3 </w:t>
            </w:r>
            <w: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6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1"/>
            <w:r>
              <w:t xml:space="preserve">   4+2  </w:t>
            </w:r>
            <w: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8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2"/>
            <w:r>
              <w:t xml:space="preserve">   ESP  </w:t>
            </w:r>
            <w: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9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3"/>
          </w:p>
        </w:tc>
        <w:tc>
          <w:tcPr>
            <w:tcW w:w="2345" w:type="dxa"/>
            <w:shd w:val="clear" w:color="auto" w:fill="auto"/>
            <w:vAlign w:val="center"/>
          </w:tcPr>
          <w:p w14:paraId="0CAD96BC" w14:textId="77777777" w:rsidR="00DC467E" w:rsidRDefault="00DC467E" w:rsidP="00DC467E">
            <w:r>
              <w:t xml:space="preserve">Fellowship: </w:t>
            </w:r>
          </w:p>
          <w:p w14:paraId="7A7C7094" w14:textId="77777777" w:rsidR="00DC467E" w:rsidRDefault="00DC467E" w:rsidP="00DC467E"/>
          <w:p w14:paraId="12F7C625" w14:textId="77777777" w:rsidR="00DC467E" w:rsidRPr="00507592" w:rsidRDefault="00DC467E" w:rsidP="00DC467E">
            <w:r>
              <w:t xml:space="preserve">5+2 </w:t>
            </w:r>
            <w: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27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4"/>
            <w:r>
              <w:t xml:space="preserve">   Other </w:t>
            </w:r>
            <w: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</w:p>
        </w:tc>
      </w:tr>
      <w:tr w:rsidR="00DC467E" w:rsidRPr="007324BD" w14:paraId="43511ADB" w14:textId="77777777" w:rsidTr="00DC467E">
        <w:trPr>
          <w:cantSplit/>
          <w:trHeight w:val="339"/>
          <w:jc w:val="center"/>
        </w:trPr>
        <w:tc>
          <w:tcPr>
            <w:tcW w:w="9360" w:type="dxa"/>
            <w:gridSpan w:val="4"/>
            <w:shd w:val="clear" w:color="auto" w:fill="auto"/>
            <w:vAlign w:val="center"/>
          </w:tcPr>
          <w:p w14:paraId="31E5433C" w14:textId="77777777" w:rsidR="00DC467E" w:rsidRPr="007324BD" w:rsidRDefault="00DC467E" w:rsidP="00DC467E">
            <w:r>
              <w:t>Program</w:t>
            </w:r>
            <w:r w:rsidRPr="007324BD">
              <w:t xml:space="preserve"> </w:t>
            </w:r>
            <w:r>
              <w:t xml:space="preserve">Directors Name:  </w:t>
            </w:r>
          </w:p>
        </w:tc>
      </w:tr>
      <w:tr w:rsidR="00DC467E" w:rsidRPr="007324BD" w14:paraId="62004EB8" w14:textId="77777777" w:rsidTr="00AB7A48">
        <w:trPr>
          <w:cantSplit/>
          <w:trHeight w:val="429"/>
          <w:jc w:val="center"/>
        </w:trPr>
        <w:tc>
          <w:tcPr>
            <w:tcW w:w="9360" w:type="dxa"/>
            <w:gridSpan w:val="4"/>
            <w:shd w:val="clear" w:color="auto" w:fill="auto"/>
            <w:vAlign w:val="center"/>
          </w:tcPr>
          <w:p w14:paraId="19801708" w14:textId="77777777" w:rsidR="00DC467E" w:rsidRPr="007324BD" w:rsidRDefault="00DC467E" w:rsidP="00DC467E">
            <w:r>
              <w:t xml:space="preserve">Do you manage other residency/fellowship programs: </w:t>
            </w:r>
            <w: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r>
              <w:t xml:space="preserve"> Yes   </w:t>
            </w:r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r>
              <w:t xml:space="preserve"> No   If yes what type of program(s) </w:t>
            </w: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C467E" w:rsidRPr="007324BD" w14:paraId="5760DD5B" w14:textId="77777777" w:rsidTr="003220C3">
        <w:trPr>
          <w:cantSplit/>
          <w:trHeight w:val="259"/>
          <w:jc w:val="center"/>
        </w:trPr>
        <w:tc>
          <w:tcPr>
            <w:tcW w:w="9360" w:type="dxa"/>
            <w:gridSpan w:val="4"/>
            <w:shd w:val="clear" w:color="auto" w:fill="auto"/>
            <w:vAlign w:val="center"/>
          </w:tcPr>
          <w:p w14:paraId="40D8C741" w14:textId="77777777" w:rsidR="00DC467E" w:rsidRDefault="00DC467E" w:rsidP="00DC467E">
            <w:r>
              <w:t>How many fellows:         How many residents:</w:t>
            </w:r>
          </w:p>
        </w:tc>
      </w:tr>
      <w:tr w:rsidR="00DC467E" w:rsidRPr="007324BD" w14:paraId="1750A650" w14:textId="77777777" w:rsidTr="00DC467E">
        <w:trPr>
          <w:cantSplit/>
          <w:trHeight w:val="321"/>
          <w:jc w:val="center"/>
        </w:trPr>
        <w:tc>
          <w:tcPr>
            <w:tcW w:w="3685" w:type="dxa"/>
            <w:shd w:val="clear" w:color="auto" w:fill="auto"/>
            <w:vAlign w:val="center"/>
          </w:tcPr>
          <w:p w14:paraId="3A18D69B" w14:textId="77777777" w:rsidR="00DC467E" w:rsidRPr="007324BD" w:rsidRDefault="00DC467E" w:rsidP="00DC467E">
            <w:r>
              <w:t xml:space="preserve">Program type:   Community based </w:t>
            </w:r>
            <w: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15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5"/>
            <w:r>
              <w:t xml:space="preserve"> 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65EDDD63" w14:textId="77777777" w:rsidR="00DC467E" w:rsidRDefault="00DC467E" w:rsidP="00DC467E">
            <w:r>
              <w:t xml:space="preserve">University based: </w:t>
            </w:r>
            <w: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17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6"/>
            <w:r>
              <w:t xml:space="preserve"> </w:t>
            </w:r>
          </w:p>
        </w:tc>
        <w:tc>
          <w:tcPr>
            <w:tcW w:w="2795" w:type="dxa"/>
            <w:gridSpan w:val="2"/>
            <w:shd w:val="clear" w:color="auto" w:fill="auto"/>
            <w:vAlign w:val="center"/>
          </w:tcPr>
          <w:p w14:paraId="7152FA13" w14:textId="77777777" w:rsidR="00DC467E" w:rsidRDefault="00DC467E" w:rsidP="00DC467E">
            <w:smartTag w:uri="urn:schemas-microsoft-com:office:smarttags" w:element="place">
              <w:smartTag w:uri="urn:schemas-microsoft-com:office:smarttags" w:element="PlaceName">
                <w:r>
                  <w:t>Medical</w:t>
                </w:r>
              </w:smartTag>
              <w:r>
                <w:t xml:space="preserve"> </w:t>
              </w:r>
              <w:smartTag w:uri="urn:schemas-microsoft-com:office:smarttags" w:element="PlaceType">
                <w:r>
                  <w:t>Center</w:t>
                </w:r>
              </w:smartTag>
            </w:smartTag>
            <w:r>
              <w:t xml:space="preserve">: </w:t>
            </w:r>
            <w: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9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7"/>
            <w:r>
              <w:t xml:space="preserve"> </w:t>
            </w:r>
          </w:p>
        </w:tc>
      </w:tr>
      <w:tr w:rsidR="00DC467E" w:rsidRPr="007324BD" w14:paraId="510B3AF1" w14:textId="77777777" w:rsidTr="00335E77">
        <w:trPr>
          <w:cantSplit/>
          <w:trHeight w:val="288"/>
          <w:jc w:val="center"/>
        </w:trPr>
        <w:tc>
          <w:tcPr>
            <w:tcW w:w="9360" w:type="dxa"/>
            <w:gridSpan w:val="4"/>
            <w:shd w:val="clear" w:color="auto" w:fill="E6E6E6"/>
            <w:vAlign w:val="center"/>
          </w:tcPr>
          <w:p w14:paraId="0C0904D6" w14:textId="77777777" w:rsidR="00DC467E" w:rsidRPr="00BC0F25" w:rsidRDefault="00DC467E" w:rsidP="00DC467E">
            <w:pPr>
              <w:pStyle w:val="Heading2"/>
            </w:pPr>
            <w:r>
              <w:t xml:space="preserve">Field of expertise </w:t>
            </w:r>
          </w:p>
        </w:tc>
      </w:tr>
      <w:tr w:rsidR="00DC467E" w:rsidRPr="007324BD" w14:paraId="71FE5553" w14:textId="77777777" w:rsidTr="00335E77">
        <w:trPr>
          <w:cantSplit/>
          <w:trHeight w:val="259"/>
          <w:jc w:val="center"/>
        </w:trPr>
        <w:tc>
          <w:tcPr>
            <w:tcW w:w="9360" w:type="dxa"/>
            <w:gridSpan w:val="4"/>
            <w:shd w:val="clear" w:color="auto" w:fill="auto"/>
            <w:vAlign w:val="center"/>
          </w:tcPr>
          <w:p w14:paraId="36E1080B" w14:textId="77777777" w:rsidR="00DC467E" w:rsidRDefault="00DC467E" w:rsidP="00DC467E">
            <w:r>
              <w:t xml:space="preserve">Would you be willing to speak at the annual meeting? </w:t>
            </w:r>
            <w: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4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8"/>
            <w:r>
              <w:t xml:space="preserve"> Yes  </w:t>
            </w:r>
            <w: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5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9"/>
            <w:r>
              <w:t xml:space="preserve"> No</w:t>
            </w:r>
          </w:p>
        </w:tc>
      </w:tr>
      <w:tr w:rsidR="00DC467E" w:rsidRPr="007324BD" w14:paraId="69F6E6FA" w14:textId="77777777" w:rsidTr="00335E77">
        <w:trPr>
          <w:cantSplit/>
          <w:trHeight w:val="259"/>
          <w:jc w:val="center"/>
        </w:trPr>
        <w:tc>
          <w:tcPr>
            <w:tcW w:w="9360" w:type="dxa"/>
            <w:gridSpan w:val="4"/>
            <w:shd w:val="clear" w:color="auto" w:fill="auto"/>
            <w:vAlign w:val="center"/>
          </w:tcPr>
          <w:p w14:paraId="451C4E5C" w14:textId="77777777" w:rsidR="00DC467E" w:rsidRPr="007324BD" w:rsidRDefault="00DC467E" w:rsidP="00DC467E">
            <w:r>
              <w:t xml:space="preserve">Topic:   </w:t>
            </w:r>
          </w:p>
        </w:tc>
      </w:tr>
      <w:tr w:rsidR="00DC467E" w:rsidRPr="007324BD" w14:paraId="0BA4CC29" w14:textId="77777777" w:rsidTr="00335E77">
        <w:trPr>
          <w:cantSplit/>
          <w:trHeight w:val="288"/>
          <w:jc w:val="center"/>
        </w:trPr>
        <w:tc>
          <w:tcPr>
            <w:tcW w:w="9360" w:type="dxa"/>
            <w:gridSpan w:val="4"/>
            <w:shd w:val="clear" w:color="auto" w:fill="E6E6E6"/>
            <w:vAlign w:val="center"/>
          </w:tcPr>
          <w:p w14:paraId="4007F091" w14:textId="77777777" w:rsidR="00DC467E" w:rsidRPr="007324BD" w:rsidRDefault="00DC467E" w:rsidP="00DC467E">
            <w:pPr>
              <w:pStyle w:val="Heading2"/>
            </w:pPr>
            <w:r>
              <w:t>TOpics of Interest</w:t>
            </w:r>
          </w:p>
        </w:tc>
      </w:tr>
      <w:tr w:rsidR="00DC467E" w:rsidRPr="007324BD" w14:paraId="41D27D5D" w14:textId="77777777" w:rsidTr="00335E77">
        <w:trPr>
          <w:cantSplit/>
          <w:trHeight w:val="1014"/>
          <w:jc w:val="center"/>
        </w:trPr>
        <w:tc>
          <w:tcPr>
            <w:tcW w:w="9360" w:type="dxa"/>
            <w:gridSpan w:val="4"/>
            <w:shd w:val="clear" w:color="auto" w:fill="auto"/>
            <w:vAlign w:val="center"/>
          </w:tcPr>
          <w:p w14:paraId="4C39006F" w14:textId="77777777" w:rsidR="00DC467E" w:rsidRPr="007324BD" w:rsidRDefault="00DC467E" w:rsidP="00DC467E">
            <w:r>
              <w:t xml:space="preserve">What topic(s) would you like to have presented at the next meeting?  </w:t>
            </w:r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0" w:name="Text23"/>
            <w:r>
              <w:instrText xml:space="preserve"> FORMTEXT </w:instrText>
            </w:r>
            <w:r>
              <w:fldChar w:fldCharType="separate"/>
            </w:r>
            <w:r>
              <w:rPr>
                <w:rFonts w:ascii="Cambria Math" w:hAnsi="Cambria Math" w:cs="Cambria Math"/>
                <w:noProof/>
              </w:rPr>
              <w:t> </w:t>
            </w:r>
            <w:r>
              <w:rPr>
                <w:rFonts w:ascii="Cambria Math" w:hAnsi="Cambria Math" w:cs="Cambria Math"/>
                <w:noProof/>
              </w:rPr>
              <w:t> </w:t>
            </w:r>
            <w:r>
              <w:rPr>
                <w:rFonts w:ascii="Cambria Math" w:hAnsi="Cambria Math" w:cs="Cambria Math"/>
                <w:noProof/>
              </w:rPr>
              <w:t> </w:t>
            </w:r>
            <w:r>
              <w:rPr>
                <w:rFonts w:ascii="Cambria Math" w:hAnsi="Cambria Math" w:cs="Cambria Math"/>
                <w:noProof/>
              </w:rPr>
              <w:t> </w:t>
            </w:r>
            <w:r>
              <w:rPr>
                <w:rFonts w:ascii="Cambria Math" w:hAnsi="Cambria Math" w:cs="Cambria Math"/>
                <w:noProof/>
              </w:rPr>
              <w:t> </w:t>
            </w:r>
            <w:r>
              <w:fldChar w:fldCharType="end"/>
            </w:r>
            <w:bookmarkEnd w:id="10"/>
          </w:p>
        </w:tc>
      </w:tr>
      <w:tr w:rsidR="00DC467E" w:rsidRPr="007324BD" w14:paraId="437FAA1A" w14:textId="77777777" w:rsidTr="00335E77">
        <w:trPr>
          <w:cantSplit/>
          <w:trHeight w:val="288"/>
          <w:jc w:val="center"/>
        </w:trPr>
        <w:tc>
          <w:tcPr>
            <w:tcW w:w="9360" w:type="dxa"/>
            <w:gridSpan w:val="4"/>
            <w:shd w:val="clear" w:color="auto" w:fill="E6E6E6"/>
            <w:vAlign w:val="center"/>
          </w:tcPr>
          <w:p w14:paraId="432026DC" w14:textId="77777777" w:rsidR="00DC467E" w:rsidRPr="007324BD" w:rsidRDefault="00DC467E" w:rsidP="00DC467E">
            <w:pPr>
              <w:pStyle w:val="Heading2"/>
            </w:pPr>
            <w:r>
              <w:t>Steering committee</w:t>
            </w:r>
          </w:p>
        </w:tc>
      </w:tr>
      <w:tr w:rsidR="00DC467E" w:rsidRPr="007324BD" w14:paraId="1D4AC9D8" w14:textId="77777777" w:rsidTr="00335E77">
        <w:trPr>
          <w:cantSplit/>
          <w:trHeight w:val="654"/>
          <w:jc w:val="center"/>
        </w:trPr>
        <w:tc>
          <w:tcPr>
            <w:tcW w:w="9360" w:type="dxa"/>
            <w:gridSpan w:val="4"/>
            <w:shd w:val="clear" w:color="auto" w:fill="auto"/>
            <w:vAlign w:val="center"/>
          </w:tcPr>
          <w:p w14:paraId="13AD7BAB" w14:textId="531B95B8" w:rsidR="00DC467E" w:rsidRDefault="00DC467E" w:rsidP="00DC467E">
            <w:r>
              <w:t>Are you interested in becoming a member of the A</w:t>
            </w:r>
            <w:r w:rsidR="00252F61">
              <w:t>PAVS</w:t>
            </w:r>
            <w:r>
              <w:t xml:space="preserve"> leadership team by becoming a Steering Committee Member?  The steering committee will plan the annual meeting, maintain the </w:t>
            </w:r>
            <w:proofErr w:type="gramStart"/>
            <w:r>
              <w:t>website</w:t>
            </w:r>
            <w:proofErr w:type="gramEnd"/>
            <w:r>
              <w:t xml:space="preserve"> and keep the</w:t>
            </w:r>
            <w:r w:rsidR="00252F61">
              <w:t xml:space="preserve"> membership</w:t>
            </w:r>
            <w:r>
              <w:t xml:space="preserve"> informed of changes.</w:t>
            </w:r>
          </w:p>
          <w:p w14:paraId="016E08E5" w14:textId="77777777" w:rsidR="00DC467E" w:rsidRDefault="00DC467E" w:rsidP="00DC467E"/>
          <w:p w14:paraId="7557EE63" w14:textId="77777777" w:rsidR="00DC467E" w:rsidRDefault="00DC467E" w:rsidP="00DC467E">
            <w:r>
              <w:t xml:space="preserve">             </w:t>
            </w:r>
            <w: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7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11"/>
            <w:r>
              <w:t xml:space="preserve"> Yes  </w:t>
            </w: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6"/>
            <w:r>
              <w:instrText xml:space="preserve"> FORMCHECKBOX </w:instrText>
            </w:r>
            <w:r w:rsidR="00A15EF1">
              <w:fldChar w:fldCharType="separate"/>
            </w:r>
            <w:r>
              <w:fldChar w:fldCharType="end"/>
            </w:r>
            <w:bookmarkEnd w:id="12"/>
            <w:r>
              <w:t xml:space="preserve"> No </w:t>
            </w:r>
          </w:p>
          <w:p w14:paraId="49614AD2" w14:textId="77777777" w:rsidR="00DC467E" w:rsidRDefault="00DC467E" w:rsidP="00DC467E"/>
          <w:p w14:paraId="34802D3C" w14:textId="54BF8C6E" w:rsidR="00DC467E" w:rsidRDefault="00DC467E" w:rsidP="00DC467E">
            <w:r>
              <w:t xml:space="preserve">If yes, please send an email to </w:t>
            </w:r>
            <w:r w:rsidR="00A15EF1">
              <w:t>Trina Smidt</w:t>
            </w:r>
            <w:r>
              <w:t xml:space="preserve"> (</w:t>
            </w:r>
            <w:hyperlink r:id="rId11" w:history="1">
              <w:r w:rsidR="00A15EF1" w:rsidRPr="004B72C4">
                <w:rPr>
                  <w:rStyle w:val="Hyperlink"/>
                  <w:rFonts w:eastAsiaTheme="minorEastAsia" w:cs="Tahoma"/>
                  <w:noProof/>
                  <w:sz w:val="20"/>
                  <w:szCs w:val="20"/>
                </w:rPr>
                <w:t>trina.smidt@cuanschutz.edu</w:t>
              </w:r>
            </w:hyperlink>
            <w:r>
              <w:t>) and an application will be sent to you.</w:t>
            </w:r>
          </w:p>
          <w:p w14:paraId="3454338F" w14:textId="77777777" w:rsidR="00DC467E" w:rsidRPr="007324BD" w:rsidRDefault="00DC467E" w:rsidP="00DC467E">
            <w:r>
              <w:t xml:space="preserve"> </w:t>
            </w:r>
          </w:p>
        </w:tc>
      </w:tr>
      <w:tr w:rsidR="00DC467E" w:rsidRPr="007324BD" w14:paraId="5CCABEB1" w14:textId="77777777" w:rsidTr="00335E77">
        <w:trPr>
          <w:cantSplit/>
          <w:trHeight w:val="288"/>
          <w:jc w:val="center"/>
        </w:trPr>
        <w:tc>
          <w:tcPr>
            <w:tcW w:w="9360" w:type="dxa"/>
            <w:gridSpan w:val="4"/>
            <w:shd w:val="clear" w:color="auto" w:fill="E6E6E6"/>
            <w:vAlign w:val="center"/>
          </w:tcPr>
          <w:p w14:paraId="592E3597" w14:textId="77777777" w:rsidR="00DC467E" w:rsidRPr="007324BD" w:rsidRDefault="00DC467E" w:rsidP="00DC467E">
            <w:pPr>
              <w:pStyle w:val="Heading2"/>
            </w:pPr>
            <w:r>
              <w:t>Signature</w:t>
            </w:r>
          </w:p>
        </w:tc>
      </w:tr>
      <w:tr w:rsidR="00DC467E" w:rsidRPr="007324BD" w14:paraId="1C62E143" w14:textId="77777777" w:rsidTr="00335E77">
        <w:trPr>
          <w:cantSplit/>
          <w:trHeight w:val="294"/>
          <w:jc w:val="center"/>
        </w:trPr>
        <w:tc>
          <w:tcPr>
            <w:tcW w:w="9360" w:type="dxa"/>
            <w:gridSpan w:val="4"/>
            <w:shd w:val="clear" w:color="auto" w:fill="auto"/>
            <w:vAlign w:val="center"/>
          </w:tcPr>
          <w:p w14:paraId="69026829" w14:textId="77777777" w:rsidR="00DC467E" w:rsidRPr="007324BD" w:rsidRDefault="00DC467E" w:rsidP="00DC467E">
            <w:r w:rsidRPr="007324BD">
              <w:t>I authorize the verification of the information provided on this form</w:t>
            </w:r>
            <w:r>
              <w:t>. (Your typed signature is sufficient)</w:t>
            </w:r>
          </w:p>
        </w:tc>
      </w:tr>
      <w:tr w:rsidR="00DC467E" w:rsidRPr="007324BD" w14:paraId="3BD8E50D" w14:textId="77777777" w:rsidTr="00507592">
        <w:trPr>
          <w:cantSplit/>
          <w:trHeight w:val="438"/>
          <w:jc w:val="center"/>
        </w:trPr>
        <w:tc>
          <w:tcPr>
            <w:tcW w:w="7015" w:type="dxa"/>
            <w:gridSpan w:val="3"/>
            <w:shd w:val="clear" w:color="auto" w:fill="auto"/>
            <w:vAlign w:val="center"/>
          </w:tcPr>
          <w:p w14:paraId="18687E31" w14:textId="77777777" w:rsidR="00DC467E" w:rsidRPr="007324BD" w:rsidRDefault="00DC467E" w:rsidP="00DC467E">
            <w:r w:rsidRPr="007324BD">
              <w:t xml:space="preserve">Signature of </w:t>
            </w:r>
            <w:r>
              <w:t>a</w:t>
            </w:r>
            <w:r w:rsidRPr="007324BD">
              <w:t>pplicant</w:t>
            </w:r>
            <w:r>
              <w:t xml:space="preserve">:   </w:t>
            </w:r>
          </w:p>
        </w:tc>
        <w:tc>
          <w:tcPr>
            <w:tcW w:w="2345" w:type="dxa"/>
            <w:shd w:val="clear" w:color="auto" w:fill="auto"/>
            <w:vAlign w:val="center"/>
          </w:tcPr>
          <w:p w14:paraId="7BBDCFC6" w14:textId="77777777" w:rsidR="00DC467E" w:rsidRPr="007324BD" w:rsidRDefault="00DC467E" w:rsidP="00DC467E">
            <w:r w:rsidRPr="007324BD">
              <w:t>Date</w:t>
            </w:r>
            <w:r>
              <w:t xml:space="preserve">: </w:t>
            </w:r>
          </w:p>
        </w:tc>
      </w:tr>
    </w:tbl>
    <w:p w14:paraId="0AD802F6" w14:textId="77777777" w:rsidR="00DC467E" w:rsidRDefault="00DC467E" w:rsidP="006B2538">
      <w:pPr>
        <w:jc w:val="center"/>
        <w:rPr>
          <w:b/>
        </w:rPr>
      </w:pPr>
    </w:p>
    <w:p w14:paraId="1BF645AD" w14:textId="77777777" w:rsidR="00415F5F" w:rsidRPr="007324BD" w:rsidRDefault="00DC467E" w:rsidP="006B2538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1DBBB10" wp14:editId="232AA052">
                <wp:simplePos x="0" y="0"/>
                <wp:positionH relativeFrom="column">
                  <wp:posOffset>1390650</wp:posOffset>
                </wp:positionH>
                <wp:positionV relativeFrom="paragraph">
                  <wp:posOffset>245745</wp:posOffset>
                </wp:positionV>
                <wp:extent cx="4152900" cy="628650"/>
                <wp:effectExtent l="0" t="0" r="19050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2900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50229A" w14:textId="4D640512" w:rsidR="004158F3" w:rsidRDefault="00DC467E" w:rsidP="00252F61">
                            <w:pPr>
                              <w:jc w:val="center"/>
                              <w:rPr>
                                <w:rFonts w:cs="Tahoma"/>
                                <w:b/>
                                <w:sz w:val="20"/>
                                <w:szCs w:val="20"/>
                              </w:rPr>
                            </w:pPr>
                            <w:r w:rsidRPr="00A0788D">
                              <w:rPr>
                                <w:rFonts w:cs="Tahoma"/>
                                <w:b/>
                                <w:sz w:val="20"/>
                                <w:szCs w:val="20"/>
                              </w:rPr>
                              <w:t>Please submit application to:</w:t>
                            </w:r>
                          </w:p>
                          <w:p w14:paraId="11235E95" w14:textId="77777777" w:rsidR="00A15EF1" w:rsidRDefault="00A15EF1" w:rsidP="00252F61">
                            <w:pPr>
                              <w:jc w:val="center"/>
                              <w:rPr>
                                <w:rFonts w:cs="Tahom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2926260" w14:textId="0A596982" w:rsidR="002B26BA" w:rsidRPr="00EE26DE" w:rsidRDefault="004158F3" w:rsidP="00252F61">
                            <w:pPr>
                              <w:jc w:val="center"/>
                            </w:pPr>
                            <w:r>
                              <w:rPr>
                                <w:rFonts w:eastAsiaTheme="minorEastAsia" w:cs="Tahoma"/>
                                <w:noProof/>
                                <w:sz w:val="20"/>
                                <w:szCs w:val="20"/>
                              </w:rPr>
                              <w:t>Trina Smidt, A</w:t>
                            </w:r>
                            <w:r w:rsidR="00252F61">
                              <w:rPr>
                                <w:rFonts w:eastAsiaTheme="minorEastAsia" w:cs="Tahoma"/>
                                <w:noProof/>
                                <w:sz w:val="20"/>
                                <w:szCs w:val="20"/>
                              </w:rPr>
                              <w:t>PAVS</w:t>
                            </w:r>
                            <w:r>
                              <w:rPr>
                                <w:rFonts w:eastAsiaTheme="minorEastAsia" w:cs="Tahoma"/>
                                <w:noProof/>
                                <w:sz w:val="20"/>
                                <w:szCs w:val="20"/>
                              </w:rPr>
                              <w:t xml:space="preserve"> Secretary, </w:t>
                            </w:r>
                            <w:hyperlink r:id="rId12" w:history="1">
                              <w:r w:rsidR="00F208BB" w:rsidRPr="004B72C4">
                                <w:rPr>
                                  <w:rStyle w:val="Hyperlink"/>
                                  <w:rFonts w:eastAsiaTheme="minorEastAsia" w:cs="Tahoma"/>
                                  <w:noProof/>
                                  <w:sz w:val="20"/>
                                  <w:szCs w:val="20"/>
                                </w:rPr>
                                <w:t>trina.smidt@cuanschutz.edu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DBBB1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09.5pt;margin-top:19.35pt;width:327pt;height:49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">
                <v:textbox>
                  <w:txbxContent>
                    <w:p w14:paraId="7350229A" w14:textId="4D640512" w:rsidR="004158F3" w:rsidRDefault="00DC467E" w:rsidP="00252F61">
                      <w:pPr>
                        <w:jc w:val="center"/>
                        <w:rPr>
                          <w:rFonts w:cs="Tahoma"/>
                          <w:b/>
                          <w:sz w:val="20"/>
                          <w:szCs w:val="20"/>
                        </w:rPr>
                      </w:pPr>
                      <w:r w:rsidRPr="00A0788D">
                        <w:rPr>
                          <w:rFonts w:cs="Tahoma"/>
                          <w:b/>
                          <w:sz w:val="20"/>
                          <w:szCs w:val="20"/>
                        </w:rPr>
                        <w:t>Please submit application to:</w:t>
                      </w:r>
                    </w:p>
                    <w:p w14:paraId="11235E95" w14:textId="77777777" w:rsidR="00A15EF1" w:rsidRDefault="00A15EF1" w:rsidP="00252F61">
                      <w:pPr>
                        <w:jc w:val="center"/>
                        <w:rPr>
                          <w:rFonts w:cs="Tahoma"/>
                          <w:b/>
                          <w:sz w:val="20"/>
                          <w:szCs w:val="20"/>
                        </w:rPr>
                      </w:pPr>
                    </w:p>
                    <w:p w14:paraId="72926260" w14:textId="0A596982" w:rsidR="002B26BA" w:rsidRPr="00EE26DE" w:rsidRDefault="004158F3" w:rsidP="00252F61">
                      <w:pPr>
                        <w:jc w:val="center"/>
                      </w:pPr>
                      <w:r>
                        <w:rPr>
                          <w:rFonts w:eastAsiaTheme="minorEastAsia" w:cs="Tahoma"/>
                          <w:noProof/>
                          <w:sz w:val="20"/>
                          <w:szCs w:val="20"/>
                        </w:rPr>
                        <w:t>Trina Smidt, A</w:t>
                      </w:r>
                      <w:r w:rsidR="00252F61">
                        <w:rPr>
                          <w:rFonts w:eastAsiaTheme="minorEastAsia" w:cs="Tahoma"/>
                          <w:noProof/>
                          <w:sz w:val="20"/>
                          <w:szCs w:val="20"/>
                        </w:rPr>
                        <w:t>PAVS</w:t>
                      </w:r>
                      <w:r>
                        <w:rPr>
                          <w:rFonts w:eastAsiaTheme="minorEastAsia" w:cs="Tahoma"/>
                          <w:noProof/>
                          <w:sz w:val="20"/>
                          <w:szCs w:val="20"/>
                        </w:rPr>
                        <w:t xml:space="preserve"> Secretary, </w:t>
                      </w:r>
                      <w:hyperlink r:id="rId13" w:history="1">
                        <w:r w:rsidR="00F208BB" w:rsidRPr="004B72C4">
                          <w:rPr>
                            <w:rStyle w:val="Hyperlink"/>
                            <w:rFonts w:eastAsiaTheme="minorEastAsia" w:cs="Tahoma"/>
                            <w:noProof/>
                            <w:sz w:val="20"/>
                            <w:szCs w:val="20"/>
                          </w:rPr>
                          <w:t>trina.smidt@cuanschutz.edu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6B2538">
        <w:rPr>
          <w:b/>
        </w:rPr>
        <w:t>**THERE IS NO CHARGE TO JOIN THE ASSOCIATION AT THIS TIME**</w:t>
      </w:r>
    </w:p>
    <w:sectPr w:rsidR="00415F5F" w:rsidRPr="007324BD" w:rsidSect="00252F6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4FADA1" w14:textId="77777777" w:rsidR="00C83CCF" w:rsidRDefault="00C83CCF">
      <w:r>
        <w:separator/>
      </w:r>
    </w:p>
  </w:endnote>
  <w:endnote w:type="continuationSeparator" w:id="0">
    <w:p w14:paraId="21414653" w14:textId="77777777" w:rsidR="00C83CCF" w:rsidRDefault="00C83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FA2FE" w14:textId="77777777" w:rsidR="00763C34" w:rsidRDefault="00763C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BDC9E" w14:textId="77777777" w:rsidR="00E12B49" w:rsidRDefault="00E12B49" w:rsidP="00EB52A5">
    <w:pPr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CC28A" w14:textId="77777777" w:rsidR="00763C34" w:rsidRDefault="00763C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EBD3D4" w14:textId="77777777" w:rsidR="00C83CCF" w:rsidRDefault="00C83CCF">
      <w:r>
        <w:separator/>
      </w:r>
    </w:p>
  </w:footnote>
  <w:footnote w:type="continuationSeparator" w:id="0">
    <w:p w14:paraId="5298B64D" w14:textId="77777777" w:rsidR="00C83CCF" w:rsidRDefault="00C83C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4F85D" w14:textId="77777777" w:rsidR="0092252C" w:rsidRDefault="00DC467E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B14B0" w14:textId="6B58DD9C" w:rsidR="00763C34" w:rsidRDefault="00763C34" w:rsidP="00C84BA7">
    <w:pPr>
      <w:jc w:val="center"/>
      <w:outlineLvl w:val="0"/>
      <w:rPr>
        <w:rFonts w:ascii="Arial" w:hAnsi="Arial" w:cs="Arial"/>
        <w:b/>
        <w:sz w:val="24"/>
      </w:rPr>
    </w:pPr>
    <w:r>
      <w:rPr>
        <w:noProof/>
      </w:rPr>
      <w:drawing>
        <wp:inline distT="0" distB="0" distL="0" distR="0" wp14:anchorId="0D287086" wp14:editId="5BEE9862">
          <wp:extent cx="3333750" cy="82867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C9BAFFF" w14:textId="63DE1CFD" w:rsidR="00252F61" w:rsidRPr="00252F61" w:rsidRDefault="00252F61" w:rsidP="00C84BA7">
    <w:pPr>
      <w:jc w:val="center"/>
      <w:outlineLvl w:val="0"/>
      <w:rPr>
        <w:rFonts w:ascii="Arial" w:hAnsi="Arial" w:cs="Arial"/>
        <w:b/>
        <w:sz w:val="24"/>
      </w:rPr>
    </w:pPr>
    <w:r w:rsidRPr="00252F61">
      <w:rPr>
        <w:rFonts w:ascii="Arial" w:hAnsi="Arial" w:cs="Arial"/>
        <w:b/>
        <w:sz w:val="24"/>
      </w:rPr>
      <w:t>ASSOCIATION OF PROGRAM ADMINISTRATORS IN VASCULAR SURGERY</w:t>
    </w:r>
    <w:r>
      <w:rPr>
        <w:rFonts w:ascii="Arial" w:hAnsi="Arial" w:cs="Arial"/>
        <w:b/>
        <w:sz w:val="24"/>
      </w:rPr>
      <w:t xml:space="preserve"> (</w:t>
    </w:r>
    <w:r w:rsidRPr="00252F61">
      <w:rPr>
        <w:rFonts w:ascii="Arial" w:hAnsi="Arial" w:cs="Arial"/>
        <w:b/>
        <w:sz w:val="24"/>
      </w:rPr>
      <w:t>APAVS</w:t>
    </w:r>
    <w:r>
      <w:rPr>
        <w:rFonts w:ascii="Arial" w:hAnsi="Arial" w:cs="Arial"/>
        <w:b/>
        <w:sz w:val="24"/>
      </w:rPr>
      <w:t>)</w:t>
    </w:r>
  </w:p>
  <w:p w14:paraId="00506B11" w14:textId="2C53CACB" w:rsidR="00000A6A" w:rsidRDefault="00000A6A" w:rsidP="00C84BA7">
    <w:pPr>
      <w:jc w:val="center"/>
      <w:outlineLvl w:val="0"/>
      <w:rPr>
        <w:rFonts w:ascii="Arial" w:hAnsi="Arial" w:cs="Arial"/>
        <w:b/>
        <w:sz w:val="24"/>
      </w:rPr>
    </w:pPr>
    <w:r w:rsidRPr="00252F61">
      <w:rPr>
        <w:rFonts w:ascii="Arial" w:hAnsi="Arial" w:cs="Arial"/>
        <w:b/>
        <w:sz w:val="24"/>
      </w:rPr>
      <w:t>MEMBERSHIP APPLICATION</w:t>
    </w:r>
  </w:p>
  <w:p w14:paraId="25979EAC" w14:textId="77777777" w:rsidR="00252F61" w:rsidRPr="00252F61" w:rsidRDefault="00252F61" w:rsidP="00C84BA7">
    <w:pPr>
      <w:jc w:val="center"/>
      <w:outlineLvl w:val="0"/>
      <w:rPr>
        <w:rFonts w:ascii="Arial" w:hAnsi="Arial" w:cs="Arial"/>
        <w:b/>
        <w:sz w:val="24"/>
      </w:rPr>
    </w:pPr>
  </w:p>
  <w:p w14:paraId="28281F2E" w14:textId="77777777" w:rsidR="00E12B49" w:rsidRDefault="00E12B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E7527" w14:textId="77777777" w:rsidR="00763C34" w:rsidRDefault="00763C3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4BA7"/>
    <w:rsid w:val="00000A6A"/>
    <w:rsid w:val="000077BD"/>
    <w:rsid w:val="00017DD1"/>
    <w:rsid w:val="00032E90"/>
    <w:rsid w:val="000332AD"/>
    <w:rsid w:val="00034907"/>
    <w:rsid w:val="000447ED"/>
    <w:rsid w:val="000C0676"/>
    <w:rsid w:val="000C3395"/>
    <w:rsid w:val="000D6690"/>
    <w:rsid w:val="000E2704"/>
    <w:rsid w:val="0011649E"/>
    <w:rsid w:val="00142FB7"/>
    <w:rsid w:val="001628DE"/>
    <w:rsid w:val="0016303A"/>
    <w:rsid w:val="00190F40"/>
    <w:rsid w:val="001D1C2B"/>
    <w:rsid w:val="001D2340"/>
    <w:rsid w:val="001F6499"/>
    <w:rsid w:val="001F7A95"/>
    <w:rsid w:val="00240AF1"/>
    <w:rsid w:val="0024648C"/>
    <w:rsid w:val="00252F61"/>
    <w:rsid w:val="002602F0"/>
    <w:rsid w:val="002619A5"/>
    <w:rsid w:val="002B26BA"/>
    <w:rsid w:val="002C0936"/>
    <w:rsid w:val="002D4744"/>
    <w:rsid w:val="00304267"/>
    <w:rsid w:val="003220C3"/>
    <w:rsid w:val="00326F1B"/>
    <w:rsid w:val="00335E77"/>
    <w:rsid w:val="00384215"/>
    <w:rsid w:val="003968D5"/>
    <w:rsid w:val="003C745C"/>
    <w:rsid w:val="004035E6"/>
    <w:rsid w:val="00412CA9"/>
    <w:rsid w:val="004158F3"/>
    <w:rsid w:val="00415F5F"/>
    <w:rsid w:val="0042038C"/>
    <w:rsid w:val="00454179"/>
    <w:rsid w:val="00461DCB"/>
    <w:rsid w:val="00471D8E"/>
    <w:rsid w:val="004728D5"/>
    <w:rsid w:val="00491A66"/>
    <w:rsid w:val="004B66C1"/>
    <w:rsid w:val="004C4C55"/>
    <w:rsid w:val="004D64E0"/>
    <w:rsid w:val="005033AA"/>
    <w:rsid w:val="00507592"/>
    <w:rsid w:val="005314CE"/>
    <w:rsid w:val="00532E88"/>
    <w:rsid w:val="005360D4"/>
    <w:rsid w:val="0054754E"/>
    <w:rsid w:val="0056338C"/>
    <w:rsid w:val="00574303"/>
    <w:rsid w:val="005B0B50"/>
    <w:rsid w:val="005D4280"/>
    <w:rsid w:val="005E0E75"/>
    <w:rsid w:val="005E734D"/>
    <w:rsid w:val="005F422F"/>
    <w:rsid w:val="005F47E1"/>
    <w:rsid w:val="00616028"/>
    <w:rsid w:val="006638AD"/>
    <w:rsid w:val="00671993"/>
    <w:rsid w:val="00682713"/>
    <w:rsid w:val="00690764"/>
    <w:rsid w:val="006B2538"/>
    <w:rsid w:val="006C087F"/>
    <w:rsid w:val="00701974"/>
    <w:rsid w:val="00716729"/>
    <w:rsid w:val="00722DE8"/>
    <w:rsid w:val="00727626"/>
    <w:rsid w:val="007324BD"/>
    <w:rsid w:val="00733AC6"/>
    <w:rsid w:val="007344B3"/>
    <w:rsid w:val="007352E9"/>
    <w:rsid w:val="00740B5E"/>
    <w:rsid w:val="007543A4"/>
    <w:rsid w:val="00763C34"/>
    <w:rsid w:val="00770009"/>
    <w:rsid w:val="00770EEA"/>
    <w:rsid w:val="007919B6"/>
    <w:rsid w:val="00791F6D"/>
    <w:rsid w:val="007D678E"/>
    <w:rsid w:val="007E3D81"/>
    <w:rsid w:val="008378A5"/>
    <w:rsid w:val="00850FE1"/>
    <w:rsid w:val="008658E6"/>
    <w:rsid w:val="00884CA6"/>
    <w:rsid w:val="00887861"/>
    <w:rsid w:val="00900794"/>
    <w:rsid w:val="00901856"/>
    <w:rsid w:val="009170DB"/>
    <w:rsid w:val="0092252C"/>
    <w:rsid w:val="00932D09"/>
    <w:rsid w:val="009622B2"/>
    <w:rsid w:val="00970643"/>
    <w:rsid w:val="009C6355"/>
    <w:rsid w:val="009C7D71"/>
    <w:rsid w:val="009F58BB"/>
    <w:rsid w:val="00A15EF1"/>
    <w:rsid w:val="00A25197"/>
    <w:rsid w:val="00A41E64"/>
    <w:rsid w:val="00A4373B"/>
    <w:rsid w:val="00A83D5E"/>
    <w:rsid w:val="00AB62E2"/>
    <w:rsid w:val="00AE1F72"/>
    <w:rsid w:val="00B04903"/>
    <w:rsid w:val="00B12708"/>
    <w:rsid w:val="00B41C69"/>
    <w:rsid w:val="00B46088"/>
    <w:rsid w:val="00B70FD3"/>
    <w:rsid w:val="00B80885"/>
    <w:rsid w:val="00B81297"/>
    <w:rsid w:val="00B96D9F"/>
    <w:rsid w:val="00BB1DC0"/>
    <w:rsid w:val="00BB32D8"/>
    <w:rsid w:val="00BC0F25"/>
    <w:rsid w:val="00BE09D6"/>
    <w:rsid w:val="00C10FF1"/>
    <w:rsid w:val="00C13CF6"/>
    <w:rsid w:val="00C209C8"/>
    <w:rsid w:val="00C228CB"/>
    <w:rsid w:val="00C308C4"/>
    <w:rsid w:val="00C30E55"/>
    <w:rsid w:val="00C5090B"/>
    <w:rsid w:val="00C63324"/>
    <w:rsid w:val="00C7416D"/>
    <w:rsid w:val="00C81188"/>
    <w:rsid w:val="00C83CCF"/>
    <w:rsid w:val="00C84BA7"/>
    <w:rsid w:val="00C92FF3"/>
    <w:rsid w:val="00CB5E53"/>
    <w:rsid w:val="00CC6A22"/>
    <w:rsid w:val="00CC7CB7"/>
    <w:rsid w:val="00D02133"/>
    <w:rsid w:val="00D21FCD"/>
    <w:rsid w:val="00D34CBE"/>
    <w:rsid w:val="00D461ED"/>
    <w:rsid w:val="00D53D61"/>
    <w:rsid w:val="00D66A94"/>
    <w:rsid w:val="00D86361"/>
    <w:rsid w:val="00DA5F94"/>
    <w:rsid w:val="00DC467E"/>
    <w:rsid w:val="00DC6437"/>
    <w:rsid w:val="00DD2A14"/>
    <w:rsid w:val="00DF1BA0"/>
    <w:rsid w:val="00E12B49"/>
    <w:rsid w:val="00E33A75"/>
    <w:rsid w:val="00E33DC8"/>
    <w:rsid w:val="00E41A3E"/>
    <w:rsid w:val="00E5271C"/>
    <w:rsid w:val="00E60CDD"/>
    <w:rsid w:val="00E630EB"/>
    <w:rsid w:val="00E75AE6"/>
    <w:rsid w:val="00E80215"/>
    <w:rsid w:val="00EA353A"/>
    <w:rsid w:val="00EB52A5"/>
    <w:rsid w:val="00EC655E"/>
    <w:rsid w:val="00EE33CA"/>
    <w:rsid w:val="00F01612"/>
    <w:rsid w:val="00F04B9B"/>
    <w:rsid w:val="00F0626A"/>
    <w:rsid w:val="00F149CC"/>
    <w:rsid w:val="00F208BB"/>
    <w:rsid w:val="00F242E0"/>
    <w:rsid w:val="00F46364"/>
    <w:rsid w:val="00F74AAD"/>
    <w:rsid w:val="00F86ED7"/>
    <w:rsid w:val="00FC567E"/>
    <w:rsid w:val="00FC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1505"/>
    <o:shapelayout v:ext="edit">
      <o:idmap v:ext="edit" data="1"/>
    </o:shapelayout>
  </w:shapeDefaults>
  <w:decimalSymbol w:val="."/>
  <w:listSeparator w:val=","/>
  <w14:docId w14:val="350A2B77"/>
  <w15:chartTrackingRefBased/>
  <w15:docId w15:val="{AD405FBE-2B2F-4BB2-B59B-F514D331B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D2A14"/>
    <w:rPr>
      <w:rFonts w:ascii="Tahoma" w:hAnsi="Tahoma"/>
      <w:sz w:val="16"/>
      <w:szCs w:val="24"/>
    </w:rPr>
  </w:style>
  <w:style w:type="paragraph" w:styleId="Heading1">
    <w:name w:val="heading 1"/>
    <w:basedOn w:val="Normal"/>
    <w:next w:val="Normal"/>
    <w:link w:val="Heading1Char"/>
    <w:qFormat/>
    <w:rsid w:val="004035E6"/>
    <w:pPr>
      <w:jc w:val="center"/>
      <w:outlineLvl w:val="0"/>
    </w:pPr>
    <w:rPr>
      <w:b/>
      <w:caps/>
      <w:color w:val="FFFFFF"/>
      <w:sz w:val="24"/>
    </w:rPr>
  </w:style>
  <w:style w:type="paragraph" w:styleId="Heading2">
    <w:name w:val="heading 2"/>
    <w:basedOn w:val="Heading1"/>
    <w:next w:val="Normal"/>
    <w:link w:val="Heading2Char"/>
    <w:qFormat/>
    <w:rsid w:val="000447ED"/>
    <w:pPr>
      <w:outlineLvl w:val="1"/>
    </w:pPr>
    <w:rPr>
      <w:color w:val="auto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talics">
    <w:name w:val="Italics"/>
    <w:basedOn w:val="Normal"/>
    <w:link w:val="ItalicsChar"/>
    <w:rsid w:val="005314CE"/>
    <w:rPr>
      <w:i/>
      <w:sz w:val="12"/>
    </w:rPr>
  </w:style>
  <w:style w:type="character" w:customStyle="1" w:styleId="ItalicsChar">
    <w:name w:val="Italics Char"/>
    <w:link w:val="Italics"/>
    <w:rsid w:val="005314CE"/>
    <w:rPr>
      <w:rFonts w:ascii="Tahoma" w:hAnsi="Tahoma"/>
      <w:i/>
      <w:sz w:val="12"/>
      <w:szCs w:val="24"/>
      <w:lang w:val="en-US" w:eastAsia="en-US" w:bidi="ar-SA"/>
    </w:rPr>
  </w:style>
  <w:style w:type="paragraph" w:styleId="Header">
    <w:name w:val="header"/>
    <w:basedOn w:val="Normal"/>
    <w:rsid w:val="00C84BA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84BA7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324BD"/>
    <w:rPr>
      <w:rFonts w:cs="Tahoma"/>
      <w:szCs w:val="16"/>
    </w:rPr>
  </w:style>
  <w:style w:type="character" w:customStyle="1" w:styleId="Heading1Char">
    <w:name w:val="Heading 1 Char"/>
    <w:link w:val="Heading1"/>
    <w:rsid w:val="004035E6"/>
    <w:rPr>
      <w:rFonts w:ascii="Tahoma" w:hAnsi="Tahoma"/>
      <w:b/>
      <w:caps/>
      <w:color w:val="FFFFFF"/>
      <w:sz w:val="24"/>
      <w:szCs w:val="24"/>
      <w:lang w:val="en-US" w:eastAsia="en-US" w:bidi="ar-SA"/>
    </w:rPr>
  </w:style>
  <w:style w:type="character" w:customStyle="1" w:styleId="Heading2Char">
    <w:name w:val="Heading 2 Char"/>
    <w:link w:val="Heading2"/>
    <w:rsid w:val="000447ED"/>
    <w:rPr>
      <w:rFonts w:ascii="Tahoma" w:hAnsi="Tahoma"/>
      <w:b/>
      <w:caps/>
      <w:color w:val="FFFFFF"/>
      <w:sz w:val="16"/>
      <w:szCs w:val="16"/>
      <w:lang w:val="en-US" w:eastAsia="en-US" w:bidi="ar-SA"/>
    </w:rPr>
  </w:style>
  <w:style w:type="character" w:styleId="Hyperlink">
    <w:name w:val="Hyperlink"/>
    <w:rsid w:val="00C7416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467E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252F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1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TRINA.SMIDT@CUANSCHUTZ.EDU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TRINA.SMIDT@CUANSCHUTZ.EDU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RINA.SMIDT@CUANSCHUTZ.EDU" TargetMode="Externa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4.png@01D68A82.17B3CFD0" TargetMode="External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070219\LOCALS~1\Temp\TCD106.tmp\Membership%20application%20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26C359D2AB744392FC29DCCC4CA91D" ma:contentTypeVersion="5" ma:contentTypeDescription="Create a new document." ma:contentTypeScope="" ma:versionID="c447109800a1d5565303edbecd79c47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a447206dab0015f8b9f8924535193e8c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6316AC-EB88-4DB3-B83C-F569401B9E7F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9C7E09C-C718-412F-A865-4ADA3B7C964F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D01CDDAA-6987-4364-A91A-76E32094ADB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F260F06-C384-418C-9E13-28B8116F0F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D142B02-67F2-422F-830A-0B047466DCC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Membership application form</Template>
  <TotalTime>7</TotalTime>
  <Pages>1</Pages>
  <Words>209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MEMBERSHIP INFORMATION</vt:lpstr>
    </vt:vector>
  </TitlesOfParts>
  <Company>Microsoft Corporation</Company>
  <LinksUpToDate>false</LinksUpToDate>
  <CharactersWithSpaces>1743</CharactersWithSpaces>
  <SharedDoc>false</SharedDoc>
  <HLinks>
    <vt:vector size="12" baseType="variant">
      <vt:variant>
        <vt:i4>2883660</vt:i4>
      </vt:variant>
      <vt:variant>
        <vt:i4>3</vt:i4>
      </vt:variant>
      <vt:variant>
        <vt:i4>0</vt:i4>
      </vt:variant>
      <vt:variant>
        <vt:i4>5</vt:i4>
      </vt:variant>
      <vt:variant>
        <vt:lpwstr>mailto:billie-ruden@uiowa.edu</vt:lpwstr>
      </vt:variant>
      <vt:variant>
        <vt:lpwstr/>
      </vt:variant>
      <vt:variant>
        <vt:i4>2883660</vt:i4>
      </vt:variant>
      <vt:variant>
        <vt:i4>0</vt:i4>
      </vt:variant>
      <vt:variant>
        <vt:i4>0</vt:i4>
      </vt:variant>
      <vt:variant>
        <vt:i4>5</vt:i4>
      </vt:variant>
      <vt:variant>
        <vt:lpwstr>mailto:billie-ruden@uiowa.edu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MEMBERSHIP INFORMATION</dc:title>
  <dc:subject/>
  <dc:creator>Peggy Mauer</dc:creator>
  <cp:keywords/>
  <cp:lastModifiedBy>Smidt, Trina</cp:lastModifiedBy>
  <cp:revision>5</cp:revision>
  <cp:lastPrinted>2004-01-19T16:27:00Z</cp:lastPrinted>
  <dcterms:created xsi:type="dcterms:W3CDTF">2021-07-13T16:16:00Z</dcterms:created>
  <dcterms:modified xsi:type="dcterms:W3CDTF">2022-05-10T23:37:00Z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TC010186281033</vt:lpwstr>
  </property>
  <property fmtid="{D5CDD505-2E9C-101B-9397-08002B2CF9AE}" pid="3" name="ContentType">
    <vt:lpwstr>SVS Document</vt:lpwstr>
  </property>
</Properties>
</file>